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41" w:rsidRPr="00DE38DD" w:rsidRDefault="00D24741" w:rsidP="007F5066">
      <w:pPr>
        <w:jc w:val="center"/>
        <w:rPr>
          <w:sz w:val="28"/>
          <w:szCs w:val="28"/>
        </w:rPr>
      </w:pPr>
      <w:r w:rsidRPr="00DE38DD">
        <w:rPr>
          <w:sz w:val="28"/>
          <w:szCs w:val="28"/>
        </w:rPr>
        <w:t>АДМИНИСТРАЦИЯ</w:t>
      </w:r>
    </w:p>
    <w:p w:rsidR="00D24741" w:rsidRPr="00DE38DD" w:rsidRDefault="00D24741" w:rsidP="007F5066">
      <w:pPr>
        <w:jc w:val="center"/>
        <w:rPr>
          <w:sz w:val="28"/>
          <w:szCs w:val="28"/>
        </w:rPr>
      </w:pPr>
      <w:r w:rsidRPr="00DE38DD">
        <w:rPr>
          <w:sz w:val="28"/>
          <w:szCs w:val="28"/>
        </w:rPr>
        <w:t>ТЕНЬГУШЕВСКОГО МУНИЦИПАЛЬНОГО РАЙОНА</w:t>
      </w:r>
    </w:p>
    <w:p w:rsidR="00D24741" w:rsidRPr="00DE38DD" w:rsidRDefault="00D24741" w:rsidP="007F5066">
      <w:pPr>
        <w:jc w:val="center"/>
        <w:rPr>
          <w:sz w:val="28"/>
          <w:szCs w:val="28"/>
        </w:rPr>
      </w:pPr>
      <w:r w:rsidRPr="00DE38DD">
        <w:rPr>
          <w:sz w:val="28"/>
          <w:szCs w:val="28"/>
        </w:rPr>
        <w:t>РЕСПУБЛИКИ МОРДОВИЯ</w:t>
      </w:r>
    </w:p>
    <w:p w:rsidR="00D24741" w:rsidRPr="00DE38DD" w:rsidRDefault="00D24741" w:rsidP="007F5066">
      <w:pPr>
        <w:jc w:val="center"/>
      </w:pPr>
    </w:p>
    <w:p w:rsidR="00D24741" w:rsidRPr="00DE38DD" w:rsidRDefault="00D24741" w:rsidP="007F5066">
      <w:pPr>
        <w:jc w:val="center"/>
      </w:pPr>
    </w:p>
    <w:p w:rsidR="00D24741" w:rsidRPr="00DE38DD" w:rsidRDefault="00D24741" w:rsidP="007F5066">
      <w:pPr>
        <w:jc w:val="center"/>
        <w:rPr>
          <w:b/>
          <w:sz w:val="36"/>
          <w:szCs w:val="36"/>
        </w:rPr>
      </w:pPr>
      <w:r w:rsidRPr="00DE38DD">
        <w:rPr>
          <w:b/>
          <w:sz w:val="36"/>
          <w:szCs w:val="36"/>
        </w:rPr>
        <w:t>РАСПОРЯЖЕНИЕ</w:t>
      </w:r>
    </w:p>
    <w:p w:rsidR="00D24741" w:rsidRPr="00DE38DD" w:rsidRDefault="00D24741" w:rsidP="007F5066">
      <w:pPr>
        <w:jc w:val="center"/>
      </w:pPr>
    </w:p>
    <w:p w:rsidR="00D24741" w:rsidRPr="00DE38DD" w:rsidRDefault="00D24741" w:rsidP="007F5066">
      <w:pPr>
        <w:rPr>
          <w:sz w:val="28"/>
          <w:szCs w:val="28"/>
        </w:rPr>
      </w:pPr>
      <w:r>
        <w:rPr>
          <w:sz w:val="28"/>
          <w:szCs w:val="28"/>
        </w:rPr>
        <w:t xml:space="preserve">от « 13 » марта </w:t>
      </w:r>
      <w:r w:rsidRPr="00DE38DD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DE38DD">
        <w:rPr>
          <w:sz w:val="28"/>
          <w:szCs w:val="28"/>
        </w:rPr>
        <w:t xml:space="preserve"> года                                            </w:t>
      </w:r>
      <w:r>
        <w:rPr>
          <w:sz w:val="28"/>
          <w:szCs w:val="28"/>
        </w:rPr>
        <w:t xml:space="preserve">                        </w:t>
      </w:r>
      <w:r w:rsidRPr="00DE38DD">
        <w:rPr>
          <w:sz w:val="28"/>
          <w:szCs w:val="28"/>
        </w:rPr>
        <w:t>№</w:t>
      </w:r>
      <w:r>
        <w:rPr>
          <w:sz w:val="28"/>
          <w:szCs w:val="28"/>
        </w:rPr>
        <w:t xml:space="preserve"> 85</w:t>
      </w:r>
    </w:p>
    <w:p w:rsidR="00D24741" w:rsidRPr="00DE38DD" w:rsidRDefault="00D24741" w:rsidP="007F5066">
      <w:pPr>
        <w:jc w:val="center"/>
      </w:pPr>
      <w:r w:rsidRPr="00DE38DD">
        <w:t>с. Теньгушево</w:t>
      </w:r>
    </w:p>
    <w:p w:rsidR="00D24741" w:rsidRPr="00DE38DD" w:rsidRDefault="00D24741" w:rsidP="007F5066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020"/>
      </w:tblGrid>
      <w:tr w:rsidR="00D24741" w:rsidRPr="00DE38DD" w:rsidTr="00FE154E">
        <w:trPr>
          <w:trHeight w:val="1620"/>
        </w:trPr>
        <w:tc>
          <w:tcPr>
            <w:tcW w:w="7020" w:type="dxa"/>
          </w:tcPr>
          <w:p w:rsidR="00D24741" w:rsidRPr="00FE154E" w:rsidRDefault="00D24741" w:rsidP="00FE154E">
            <w:pPr>
              <w:jc w:val="both"/>
              <w:rPr>
                <w:b/>
                <w:sz w:val="28"/>
                <w:szCs w:val="28"/>
              </w:rPr>
            </w:pPr>
            <w:r w:rsidRPr="00FE154E">
              <w:rPr>
                <w:b/>
                <w:sz w:val="28"/>
                <w:szCs w:val="28"/>
              </w:rPr>
              <w:t xml:space="preserve">О проведении конкурса на получение субсидий на финансовое обеспечение затрат, связанных с погашением кредиторской задолженности юридическим лицам (за исключением субсидий государственным (муниципальным) учреждениям), оказывающим услуги по теплоснабжению, водоснабжению и водоотведению на территории </w:t>
            </w:r>
            <w:r>
              <w:rPr>
                <w:b/>
                <w:sz w:val="28"/>
                <w:szCs w:val="28"/>
              </w:rPr>
              <w:t>Теньгушевского</w:t>
            </w:r>
            <w:r w:rsidRPr="00FE154E">
              <w:rPr>
                <w:b/>
                <w:sz w:val="28"/>
                <w:szCs w:val="28"/>
              </w:rPr>
              <w:t xml:space="preserve"> муниципального района</w:t>
            </w:r>
          </w:p>
          <w:p w:rsidR="00D24741" w:rsidRPr="00B02F0B" w:rsidRDefault="00D24741" w:rsidP="00B02F0B">
            <w:pPr>
              <w:jc w:val="both"/>
              <w:rPr>
                <w:b/>
                <w:sz w:val="28"/>
              </w:rPr>
            </w:pPr>
          </w:p>
        </w:tc>
      </w:tr>
    </w:tbl>
    <w:p w:rsidR="00D24741" w:rsidRPr="00DE38DD" w:rsidRDefault="00D24741" w:rsidP="007F5066">
      <w:pPr>
        <w:jc w:val="both"/>
      </w:pPr>
      <w:r w:rsidRPr="00DE38DD">
        <w:t xml:space="preserve"> </w:t>
      </w:r>
    </w:p>
    <w:p w:rsidR="00D24741" w:rsidRDefault="00D24741" w:rsidP="00FE154E">
      <w:pPr>
        <w:ind w:firstLine="540"/>
        <w:jc w:val="both"/>
        <w:rPr>
          <w:sz w:val="28"/>
          <w:szCs w:val="28"/>
        </w:rPr>
      </w:pPr>
      <w:r w:rsidRPr="008B7BF9">
        <w:rPr>
          <w:sz w:val="28"/>
          <w:szCs w:val="28"/>
        </w:rPr>
        <w:t>В целях оказания финансовой поддержки юридическим лицам, оказывающим услуги по теплоснабжению, водоснабжению и водоотведению  осуществляющим деятельность на территории Теньгушевского  муниципального района Республики Мордовия,  руководствуясь постановлением администрации Теньгушевского муниципального района от 29.12.2023 № 564 «</w:t>
      </w:r>
      <w:hyperlink r:id="rId5" w:history="1">
        <w:r w:rsidRPr="008B7BF9">
          <w:rPr>
            <w:rStyle w:val="Hyperlink"/>
            <w:color w:val="auto"/>
            <w:sz w:val="28"/>
            <w:szCs w:val="28"/>
            <w:u w:val="none"/>
          </w:rPr>
          <w:t xml:space="preserve">Об утверждении порядка предоставления субсидий из бюджета Теньгушевского  муниципального района на возмещение затрат по текущему и капитальному ремонту объектов теплоснабжения, централизованной системы холодного водоснабжения, водоотведения, очистки сточных вод, по передаче тепловой энергии через тепловые сети, в том числе зданий, сооружений и порядка </w:t>
        </w:r>
        <w:hyperlink r:id="rId6" w:history="1">
          <w:r w:rsidRPr="008B7BF9">
            <w:rPr>
              <w:rStyle w:val="Hyperlink"/>
              <w:color w:val="auto"/>
              <w:sz w:val="28"/>
              <w:szCs w:val="28"/>
              <w:u w:val="none"/>
            </w:rPr>
            <w:t>предоставления субсидий на финансовое обеспечение затрат, связанных с погашением кредиторской задолженности</w:t>
          </w:r>
        </w:hyperlink>
        <w:r w:rsidRPr="008B7BF9">
          <w:rPr>
            <w:rStyle w:val="Hyperlink"/>
            <w:color w:val="auto"/>
            <w:sz w:val="28"/>
            <w:szCs w:val="28"/>
            <w:u w:val="none"/>
          </w:rPr>
          <w:t xml:space="preserve"> юридическим лицам (за исключением субсидий государственным (муниципальным) учреждениям), оказывающим услуги по теплоснабжению, водоснабжению и водоотведению на территории Теньгушевского  муниципального района</w:t>
        </w:r>
      </w:hyperlink>
      <w:r>
        <w:rPr>
          <w:b/>
          <w:sz w:val="28"/>
          <w:szCs w:val="28"/>
        </w:rPr>
        <w:t>»</w:t>
      </w:r>
      <w:r w:rsidRPr="00FE154E">
        <w:rPr>
          <w:sz w:val="28"/>
          <w:szCs w:val="28"/>
        </w:rPr>
        <w:t>:</w:t>
      </w:r>
    </w:p>
    <w:p w:rsidR="00D24741" w:rsidRPr="00FE154E" w:rsidRDefault="00D24741" w:rsidP="00FE154E">
      <w:pPr>
        <w:ind w:firstLine="540"/>
        <w:jc w:val="both"/>
        <w:rPr>
          <w:sz w:val="28"/>
          <w:szCs w:val="28"/>
        </w:rPr>
      </w:pPr>
    </w:p>
    <w:p w:rsidR="00D24741" w:rsidRPr="00FE154E" w:rsidRDefault="00D24741" w:rsidP="00FE154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E154E">
        <w:rPr>
          <w:sz w:val="28"/>
          <w:szCs w:val="28"/>
        </w:rPr>
        <w:t xml:space="preserve">Провести конкурс на получение субсидий на финансовое обеспечение затрат, связанных с погашением кредиторской задолженности юридическим лицам, оказывающим услуги по теплоснабжению, водоснабжению и </w:t>
      </w:r>
      <w:r>
        <w:rPr>
          <w:sz w:val="28"/>
          <w:szCs w:val="28"/>
        </w:rPr>
        <w:t>27.03.2026</w:t>
      </w:r>
      <w:r w:rsidRPr="008B7BF9">
        <w:rPr>
          <w:color w:val="FF0000"/>
          <w:sz w:val="28"/>
          <w:szCs w:val="28"/>
        </w:rPr>
        <w:t xml:space="preserve"> </w:t>
      </w:r>
      <w:r w:rsidRPr="00857BEF">
        <w:rPr>
          <w:sz w:val="28"/>
          <w:szCs w:val="28"/>
        </w:rPr>
        <w:t>года</w:t>
      </w:r>
      <w:r w:rsidRPr="00FE154E">
        <w:rPr>
          <w:sz w:val="28"/>
          <w:szCs w:val="28"/>
        </w:rPr>
        <w:t xml:space="preserve"> в 10-00 часов по адресу: Республика Мордовия, </w:t>
      </w:r>
      <w:r>
        <w:rPr>
          <w:sz w:val="28"/>
          <w:szCs w:val="28"/>
        </w:rPr>
        <w:t>Теньгушевский</w:t>
      </w:r>
      <w:r w:rsidRPr="00FE154E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с. Теньгушево</w:t>
      </w:r>
      <w:r w:rsidRPr="00FE154E">
        <w:rPr>
          <w:sz w:val="28"/>
          <w:szCs w:val="28"/>
        </w:rPr>
        <w:t xml:space="preserve">, ул. </w:t>
      </w:r>
      <w:r>
        <w:rPr>
          <w:sz w:val="28"/>
          <w:szCs w:val="28"/>
        </w:rPr>
        <w:t>Социалистическая, д. 45 (кабинет заместителя главы по перспективному развитию Теньгушевского муниципального района)</w:t>
      </w:r>
      <w:r w:rsidRPr="00FE154E">
        <w:rPr>
          <w:sz w:val="28"/>
          <w:szCs w:val="28"/>
        </w:rPr>
        <w:t>.</w:t>
      </w:r>
    </w:p>
    <w:p w:rsidR="00D24741" w:rsidRPr="00FE154E" w:rsidRDefault="00D24741" w:rsidP="00FE154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E154E">
        <w:rPr>
          <w:sz w:val="28"/>
          <w:szCs w:val="28"/>
        </w:rPr>
        <w:t>Определить организатором конкурса:</w:t>
      </w:r>
      <w:r>
        <w:rPr>
          <w:sz w:val="28"/>
          <w:szCs w:val="28"/>
        </w:rPr>
        <w:t xml:space="preserve"> </w:t>
      </w:r>
      <w:r w:rsidRPr="00FE154E">
        <w:rPr>
          <w:sz w:val="28"/>
          <w:szCs w:val="28"/>
        </w:rPr>
        <w:t xml:space="preserve">Администрацию </w:t>
      </w:r>
      <w:r>
        <w:rPr>
          <w:sz w:val="28"/>
          <w:szCs w:val="28"/>
        </w:rPr>
        <w:t>Теньгушевского</w:t>
      </w:r>
      <w:r w:rsidRPr="00FE154E">
        <w:rPr>
          <w:sz w:val="28"/>
          <w:szCs w:val="28"/>
        </w:rPr>
        <w:t xml:space="preserve"> муниципального района Республики Мордовия.</w:t>
      </w:r>
    </w:p>
    <w:p w:rsidR="00D24741" w:rsidRPr="00FE154E" w:rsidRDefault="00D24741" w:rsidP="00FE154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E154E">
        <w:rPr>
          <w:sz w:val="28"/>
          <w:szCs w:val="28"/>
        </w:rPr>
        <w:t>Заявки на участие в конкурсе приним</w:t>
      </w:r>
      <w:r>
        <w:rPr>
          <w:sz w:val="28"/>
          <w:szCs w:val="28"/>
        </w:rPr>
        <w:t>аются организатором конкурса с 8-3</w:t>
      </w:r>
      <w:r w:rsidRPr="00FE154E">
        <w:rPr>
          <w:sz w:val="28"/>
          <w:szCs w:val="28"/>
        </w:rPr>
        <w:t xml:space="preserve">0 часов до </w:t>
      </w:r>
      <w:r>
        <w:rPr>
          <w:sz w:val="28"/>
          <w:szCs w:val="28"/>
        </w:rPr>
        <w:t>16-30</w:t>
      </w:r>
      <w:r w:rsidRPr="00FE154E">
        <w:rPr>
          <w:sz w:val="28"/>
          <w:szCs w:val="28"/>
        </w:rPr>
        <w:t xml:space="preserve"> часов </w:t>
      </w:r>
      <w:r>
        <w:rPr>
          <w:sz w:val="28"/>
          <w:szCs w:val="28"/>
        </w:rPr>
        <w:t xml:space="preserve">с </w:t>
      </w:r>
      <w:r w:rsidRPr="00942F90">
        <w:rPr>
          <w:sz w:val="28"/>
          <w:szCs w:val="28"/>
        </w:rPr>
        <w:t>16.03.2026 года по 26.032026 года</w:t>
      </w:r>
      <w:r w:rsidRPr="008B7BF9">
        <w:rPr>
          <w:color w:val="FF0000"/>
          <w:sz w:val="28"/>
          <w:szCs w:val="28"/>
        </w:rPr>
        <w:t xml:space="preserve"> </w:t>
      </w:r>
      <w:r w:rsidRPr="00857BEF">
        <w:rPr>
          <w:sz w:val="28"/>
          <w:szCs w:val="28"/>
        </w:rPr>
        <w:t>включительно</w:t>
      </w:r>
      <w:r w:rsidRPr="00FE154E">
        <w:rPr>
          <w:sz w:val="28"/>
          <w:szCs w:val="28"/>
        </w:rPr>
        <w:t>.</w:t>
      </w:r>
    </w:p>
    <w:p w:rsidR="00D24741" w:rsidRPr="00FE154E" w:rsidRDefault="00D24741" w:rsidP="00FE154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E154E">
        <w:rPr>
          <w:sz w:val="28"/>
          <w:szCs w:val="28"/>
        </w:rPr>
        <w:t>Отделу информатизации</w:t>
      </w:r>
      <w:r>
        <w:rPr>
          <w:sz w:val="28"/>
          <w:szCs w:val="28"/>
        </w:rPr>
        <w:t xml:space="preserve"> и закупок администрации Теньгушевского муниципального района </w:t>
      </w:r>
      <w:r w:rsidRPr="00FE154E">
        <w:rPr>
          <w:sz w:val="28"/>
          <w:szCs w:val="28"/>
        </w:rPr>
        <w:t xml:space="preserve"> обеспечить размещение настоящего распоряжения и объявления</w:t>
      </w:r>
      <w:r>
        <w:rPr>
          <w:sz w:val="28"/>
          <w:szCs w:val="28"/>
        </w:rPr>
        <w:t xml:space="preserve"> о проведении конкурса на сайте администрации Теньгушевского</w:t>
      </w:r>
      <w:r w:rsidRPr="00FE154E">
        <w:rPr>
          <w:sz w:val="28"/>
          <w:szCs w:val="28"/>
        </w:rPr>
        <w:t xml:space="preserve"> муниципального района Республики Мордовия в день подписания.</w:t>
      </w:r>
    </w:p>
    <w:p w:rsidR="00D24741" w:rsidRPr="00FE154E" w:rsidRDefault="00D24741" w:rsidP="00FE154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E154E">
        <w:rPr>
          <w:sz w:val="28"/>
          <w:szCs w:val="28"/>
        </w:rPr>
        <w:t>Настоящее распоряжение</w:t>
      </w:r>
      <w:r>
        <w:rPr>
          <w:sz w:val="28"/>
          <w:szCs w:val="28"/>
        </w:rPr>
        <w:t xml:space="preserve"> вступает в силу со дня его подписания.</w:t>
      </w:r>
    </w:p>
    <w:p w:rsidR="00D24741" w:rsidRDefault="00D24741" w:rsidP="007F5066">
      <w:pPr>
        <w:rPr>
          <w:b/>
          <w:sz w:val="28"/>
          <w:szCs w:val="28"/>
        </w:rPr>
      </w:pPr>
    </w:p>
    <w:p w:rsidR="00D24741" w:rsidRDefault="00D24741" w:rsidP="007F5066">
      <w:pPr>
        <w:rPr>
          <w:b/>
          <w:sz w:val="28"/>
          <w:szCs w:val="28"/>
        </w:rPr>
      </w:pPr>
    </w:p>
    <w:p w:rsidR="00D24741" w:rsidRPr="00DE38DD" w:rsidRDefault="00D24741" w:rsidP="007F5066">
      <w:pPr>
        <w:rPr>
          <w:b/>
          <w:sz w:val="28"/>
          <w:szCs w:val="28"/>
        </w:rPr>
      </w:pPr>
    </w:p>
    <w:p w:rsidR="00D24741" w:rsidRPr="00DE38DD" w:rsidRDefault="00D24741" w:rsidP="007F50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Pr="00DE38DD">
        <w:rPr>
          <w:b/>
          <w:sz w:val="28"/>
          <w:szCs w:val="28"/>
        </w:rPr>
        <w:t>Теньгушевского</w:t>
      </w: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  <w:r w:rsidRPr="00DE38DD">
        <w:rPr>
          <w:b/>
          <w:sz w:val="28"/>
          <w:szCs w:val="28"/>
        </w:rPr>
        <w:t>муниципального района</w:t>
      </w:r>
      <w:r w:rsidRPr="00DE38D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О.В. Куткина</w:t>
      </w: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Default="00D24741" w:rsidP="007F5066">
      <w:pPr>
        <w:tabs>
          <w:tab w:val="left" w:pos="6580"/>
        </w:tabs>
        <w:rPr>
          <w:b/>
          <w:sz w:val="28"/>
          <w:szCs w:val="28"/>
        </w:rPr>
      </w:pPr>
    </w:p>
    <w:p w:rsidR="00D24741" w:rsidRPr="00DE38DD" w:rsidRDefault="00D24741"/>
    <w:sectPr w:rsidR="00D24741" w:rsidRPr="00DE38DD" w:rsidSect="00E0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22E38"/>
    <w:multiLevelType w:val="multilevel"/>
    <w:tmpl w:val="3358052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C5821E8"/>
    <w:multiLevelType w:val="multilevel"/>
    <w:tmpl w:val="417CB708"/>
    <w:lvl w:ilvl="0">
      <w:start w:val="1"/>
      <w:numFmt w:val="decimal"/>
      <w:lvlText w:val="%1."/>
      <w:lvlJc w:val="left"/>
      <w:pPr>
        <w:ind w:left="114" w:hanging="8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11"/>
        <w:w w:val="99"/>
        <w:sz w:val="27"/>
        <w:szCs w:val="27"/>
      </w:rPr>
    </w:lvl>
    <w:lvl w:ilvl="1">
      <w:start w:val="1"/>
      <w:numFmt w:val="decimal"/>
      <w:lvlText w:val="%1.%2."/>
      <w:lvlJc w:val="left"/>
      <w:pPr>
        <w:ind w:left="1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11"/>
        <w:w w:val="100"/>
        <w:sz w:val="27"/>
        <w:szCs w:val="27"/>
      </w:rPr>
    </w:lvl>
    <w:lvl w:ilvl="2">
      <w:numFmt w:val="bullet"/>
      <w:lvlText w:val="•"/>
      <w:lvlJc w:val="left"/>
      <w:pPr>
        <w:ind w:left="2205" w:hanging="720"/>
      </w:pPr>
      <w:rPr>
        <w:rFonts w:hint="default"/>
      </w:rPr>
    </w:lvl>
    <w:lvl w:ilvl="3">
      <w:numFmt w:val="bullet"/>
      <w:lvlText w:val="•"/>
      <w:lvlJc w:val="left"/>
      <w:pPr>
        <w:ind w:left="3248" w:hanging="720"/>
      </w:pPr>
      <w:rPr>
        <w:rFonts w:hint="default"/>
      </w:rPr>
    </w:lvl>
    <w:lvl w:ilvl="4">
      <w:numFmt w:val="bullet"/>
      <w:lvlText w:val="•"/>
      <w:lvlJc w:val="left"/>
      <w:pPr>
        <w:ind w:left="4291" w:hanging="720"/>
      </w:pPr>
      <w:rPr>
        <w:rFonts w:hint="default"/>
      </w:rPr>
    </w:lvl>
    <w:lvl w:ilvl="5">
      <w:numFmt w:val="bullet"/>
      <w:lvlText w:val="•"/>
      <w:lvlJc w:val="left"/>
      <w:pPr>
        <w:ind w:left="5334" w:hanging="720"/>
      </w:pPr>
      <w:rPr>
        <w:rFonts w:hint="default"/>
      </w:rPr>
    </w:lvl>
    <w:lvl w:ilvl="6">
      <w:numFmt w:val="bullet"/>
      <w:lvlText w:val="•"/>
      <w:lvlJc w:val="left"/>
      <w:pPr>
        <w:ind w:left="6377" w:hanging="720"/>
      </w:pPr>
      <w:rPr>
        <w:rFonts w:hint="default"/>
      </w:rPr>
    </w:lvl>
    <w:lvl w:ilvl="7">
      <w:numFmt w:val="bullet"/>
      <w:lvlText w:val="•"/>
      <w:lvlJc w:val="left"/>
      <w:pPr>
        <w:ind w:left="7420" w:hanging="720"/>
      </w:pPr>
      <w:rPr>
        <w:rFonts w:hint="default"/>
      </w:rPr>
    </w:lvl>
    <w:lvl w:ilvl="8">
      <w:numFmt w:val="bullet"/>
      <w:lvlText w:val="•"/>
      <w:lvlJc w:val="left"/>
      <w:pPr>
        <w:ind w:left="8463" w:hanging="720"/>
      </w:pPr>
      <w:rPr>
        <w:rFonts w:hint="default"/>
      </w:rPr>
    </w:lvl>
  </w:abstractNum>
  <w:abstractNum w:abstractNumId="2">
    <w:nsid w:val="69582273"/>
    <w:multiLevelType w:val="multilevel"/>
    <w:tmpl w:val="3358052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7D6D0C84"/>
    <w:multiLevelType w:val="hybridMultilevel"/>
    <w:tmpl w:val="3358052E"/>
    <w:lvl w:ilvl="0" w:tplc="0182419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E92715B"/>
    <w:multiLevelType w:val="multilevel"/>
    <w:tmpl w:val="3358052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066"/>
    <w:rsid w:val="000105E4"/>
    <w:rsid w:val="000129D1"/>
    <w:rsid w:val="000138A0"/>
    <w:rsid w:val="00016A18"/>
    <w:rsid w:val="00022DCB"/>
    <w:rsid w:val="000245C4"/>
    <w:rsid w:val="00026EC9"/>
    <w:rsid w:val="000371EE"/>
    <w:rsid w:val="00042CCA"/>
    <w:rsid w:val="00042ED2"/>
    <w:rsid w:val="00044616"/>
    <w:rsid w:val="000450BC"/>
    <w:rsid w:val="00062D9B"/>
    <w:rsid w:val="000675AF"/>
    <w:rsid w:val="00070915"/>
    <w:rsid w:val="00075841"/>
    <w:rsid w:val="00085E0E"/>
    <w:rsid w:val="000A5855"/>
    <w:rsid w:val="000B73F1"/>
    <w:rsid w:val="000C1F3D"/>
    <w:rsid w:val="000C275E"/>
    <w:rsid w:val="000C2DE3"/>
    <w:rsid w:val="000D40F4"/>
    <w:rsid w:val="000D419E"/>
    <w:rsid w:val="000D61C7"/>
    <w:rsid w:val="000E26DE"/>
    <w:rsid w:val="000E4991"/>
    <w:rsid w:val="00105D1E"/>
    <w:rsid w:val="00106F81"/>
    <w:rsid w:val="0011264D"/>
    <w:rsid w:val="00117BAD"/>
    <w:rsid w:val="00121126"/>
    <w:rsid w:val="001224AE"/>
    <w:rsid w:val="001229E3"/>
    <w:rsid w:val="0012313E"/>
    <w:rsid w:val="001277B7"/>
    <w:rsid w:val="00130DF3"/>
    <w:rsid w:val="00136373"/>
    <w:rsid w:val="0013734C"/>
    <w:rsid w:val="001423D9"/>
    <w:rsid w:val="0014298E"/>
    <w:rsid w:val="00146B64"/>
    <w:rsid w:val="0014718F"/>
    <w:rsid w:val="00154632"/>
    <w:rsid w:val="00157ADC"/>
    <w:rsid w:val="00160DFE"/>
    <w:rsid w:val="00163C40"/>
    <w:rsid w:val="00175E65"/>
    <w:rsid w:val="00177083"/>
    <w:rsid w:val="001848CD"/>
    <w:rsid w:val="00186F25"/>
    <w:rsid w:val="001A0207"/>
    <w:rsid w:val="001A21E9"/>
    <w:rsid w:val="001B7ED9"/>
    <w:rsid w:val="001C2819"/>
    <w:rsid w:val="001C42F5"/>
    <w:rsid w:val="001C6DD4"/>
    <w:rsid w:val="001C776F"/>
    <w:rsid w:val="001D0E50"/>
    <w:rsid w:val="001D0F9A"/>
    <w:rsid w:val="001D114A"/>
    <w:rsid w:val="001D1841"/>
    <w:rsid w:val="001E3684"/>
    <w:rsid w:val="001E612F"/>
    <w:rsid w:val="001E736B"/>
    <w:rsid w:val="001F4C08"/>
    <w:rsid w:val="001F77E6"/>
    <w:rsid w:val="00205B45"/>
    <w:rsid w:val="002102F1"/>
    <w:rsid w:val="002106F1"/>
    <w:rsid w:val="00211235"/>
    <w:rsid w:val="00211FCB"/>
    <w:rsid w:val="00213724"/>
    <w:rsid w:val="0021410F"/>
    <w:rsid w:val="00234053"/>
    <w:rsid w:val="0025205B"/>
    <w:rsid w:val="00255E28"/>
    <w:rsid w:val="002564FE"/>
    <w:rsid w:val="00257022"/>
    <w:rsid w:val="0025724E"/>
    <w:rsid w:val="0026594E"/>
    <w:rsid w:val="002668EA"/>
    <w:rsid w:val="00266CB2"/>
    <w:rsid w:val="002671C1"/>
    <w:rsid w:val="00271CAC"/>
    <w:rsid w:val="00271FD7"/>
    <w:rsid w:val="002724E1"/>
    <w:rsid w:val="00276739"/>
    <w:rsid w:val="00290252"/>
    <w:rsid w:val="00291779"/>
    <w:rsid w:val="002B266F"/>
    <w:rsid w:val="002B3716"/>
    <w:rsid w:val="002B5A7F"/>
    <w:rsid w:val="002B7D37"/>
    <w:rsid w:val="002C2CC0"/>
    <w:rsid w:val="002C302C"/>
    <w:rsid w:val="002C585E"/>
    <w:rsid w:val="002D1747"/>
    <w:rsid w:val="002D4E80"/>
    <w:rsid w:val="002E5101"/>
    <w:rsid w:val="002F7B30"/>
    <w:rsid w:val="003042DE"/>
    <w:rsid w:val="003061BE"/>
    <w:rsid w:val="003128F6"/>
    <w:rsid w:val="00321D4F"/>
    <w:rsid w:val="00323588"/>
    <w:rsid w:val="00334AE0"/>
    <w:rsid w:val="00334C64"/>
    <w:rsid w:val="0033515C"/>
    <w:rsid w:val="00335DCF"/>
    <w:rsid w:val="0034502B"/>
    <w:rsid w:val="003517A0"/>
    <w:rsid w:val="00360611"/>
    <w:rsid w:val="0036137B"/>
    <w:rsid w:val="00365B39"/>
    <w:rsid w:val="0036789A"/>
    <w:rsid w:val="00371311"/>
    <w:rsid w:val="00373316"/>
    <w:rsid w:val="0037515B"/>
    <w:rsid w:val="00377F30"/>
    <w:rsid w:val="00380396"/>
    <w:rsid w:val="003830B8"/>
    <w:rsid w:val="00384804"/>
    <w:rsid w:val="003A09C3"/>
    <w:rsid w:val="003A1EFE"/>
    <w:rsid w:val="003A4FFB"/>
    <w:rsid w:val="003B1C6A"/>
    <w:rsid w:val="003C0254"/>
    <w:rsid w:val="003C10A8"/>
    <w:rsid w:val="003C219F"/>
    <w:rsid w:val="003D133A"/>
    <w:rsid w:val="003D31D9"/>
    <w:rsid w:val="003D7BEF"/>
    <w:rsid w:val="003E1344"/>
    <w:rsid w:val="003E2C9E"/>
    <w:rsid w:val="003E6AD0"/>
    <w:rsid w:val="003F0874"/>
    <w:rsid w:val="003F32C3"/>
    <w:rsid w:val="003F480D"/>
    <w:rsid w:val="003F601F"/>
    <w:rsid w:val="003F6E79"/>
    <w:rsid w:val="0040576E"/>
    <w:rsid w:val="00407843"/>
    <w:rsid w:val="004112B0"/>
    <w:rsid w:val="0041139A"/>
    <w:rsid w:val="00413DEA"/>
    <w:rsid w:val="00420ECC"/>
    <w:rsid w:val="004279B1"/>
    <w:rsid w:val="004301A1"/>
    <w:rsid w:val="00432411"/>
    <w:rsid w:val="004344C0"/>
    <w:rsid w:val="004371E3"/>
    <w:rsid w:val="00437D74"/>
    <w:rsid w:val="004405AB"/>
    <w:rsid w:val="00442394"/>
    <w:rsid w:val="00445326"/>
    <w:rsid w:val="00457C8F"/>
    <w:rsid w:val="00465727"/>
    <w:rsid w:val="00466DD8"/>
    <w:rsid w:val="00472551"/>
    <w:rsid w:val="00485E23"/>
    <w:rsid w:val="00487A99"/>
    <w:rsid w:val="00493671"/>
    <w:rsid w:val="00495E61"/>
    <w:rsid w:val="00496CE7"/>
    <w:rsid w:val="0049727C"/>
    <w:rsid w:val="004A0B33"/>
    <w:rsid w:val="004A2AF8"/>
    <w:rsid w:val="004A5C4C"/>
    <w:rsid w:val="004B1320"/>
    <w:rsid w:val="004B2025"/>
    <w:rsid w:val="004B25CE"/>
    <w:rsid w:val="004B2624"/>
    <w:rsid w:val="004C1AE4"/>
    <w:rsid w:val="004E3410"/>
    <w:rsid w:val="004F1C83"/>
    <w:rsid w:val="00505CCF"/>
    <w:rsid w:val="0051029C"/>
    <w:rsid w:val="00512E81"/>
    <w:rsid w:val="0051735E"/>
    <w:rsid w:val="005207CC"/>
    <w:rsid w:val="00526FFD"/>
    <w:rsid w:val="00531213"/>
    <w:rsid w:val="00534BB5"/>
    <w:rsid w:val="00542B9F"/>
    <w:rsid w:val="00543B1C"/>
    <w:rsid w:val="005515FD"/>
    <w:rsid w:val="005539DB"/>
    <w:rsid w:val="005575DB"/>
    <w:rsid w:val="0056045E"/>
    <w:rsid w:val="00563565"/>
    <w:rsid w:val="00564C9C"/>
    <w:rsid w:val="00574C49"/>
    <w:rsid w:val="00582DA7"/>
    <w:rsid w:val="00583CE3"/>
    <w:rsid w:val="00584880"/>
    <w:rsid w:val="00591EA5"/>
    <w:rsid w:val="00594FB8"/>
    <w:rsid w:val="005A35F3"/>
    <w:rsid w:val="005B03DE"/>
    <w:rsid w:val="005D0699"/>
    <w:rsid w:val="005D197F"/>
    <w:rsid w:val="005F3C21"/>
    <w:rsid w:val="00605F9A"/>
    <w:rsid w:val="00614FF4"/>
    <w:rsid w:val="00622BEE"/>
    <w:rsid w:val="006267F7"/>
    <w:rsid w:val="00636611"/>
    <w:rsid w:val="00640313"/>
    <w:rsid w:val="0064059C"/>
    <w:rsid w:val="00655266"/>
    <w:rsid w:val="00657145"/>
    <w:rsid w:val="00663564"/>
    <w:rsid w:val="00664CC3"/>
    <w:rsid w:val="00671F3E"/>
    <w:rsid w:val="006766B2"/>
    <w:rsid w:val="00677F29"/>
    <w:rsid w:val="00685FE0"/>
    <w:rsid w:val="00690C04"/>
    <w:rsid w:val="00694623"/>
    <w:rsid w:val="00695EBB"/>
    <w:rsid w:val="006A0F52"/>
    <w:rsid w:val="006A3E0F"/>
    <w:rsid w:val="006A7EA3"/>
    <w:rsid w:val="006B3CDE"/>
    <w:rsid w:val="006C2EF2"/>
    <w:rsid w:val="006C6BAC"/>
    <w:rsid w:val="006D37A8"/>
    <w:rsid w:val="006E666D"/>
    <w:rsid w:val="006E728F"/>
    <w:rsid w:val="006E78DF"/>
    <w:rsid w:val="006F0096"/>
    <w:rsid w:val="00701C86"/>
    <w:rsid w:val="00703AD9"/>
    <w:rsid w:val="00703E5C"/>
    <w:rsid w:val="0071293F"/>
    <w:rsid w:val="007132E6"/>
    <w:rsid w:val="007155C3"/>
    <w:rsid w:val="00717825"/>
    <w:rsid w:val="0072352E"/>
    <w:rsid w:val="00724612"/>
    <w:rsid w:val="007256EC"/>
    <w:rsid w:val="0072758A"/>
    <w:rsid w:val="00727989"/>
    <w:rsid w:val="007320C9"/>
    <w:rsid w:val="00734CD9"/>
    <w:rsid w:val="007439A7"/>
    <w:rsid w:val="00757E01"/>
    <w:rsid w:val="00771B0C"/>
    <w:rsid w:val="00773B5F"/>
    <w:rsid w:val="007765C4"/>
    <w:rsid w:val="00777FB0"/>
    <w:rsid w:val="007850F6"/>
    <w:rsid w:val="00795922"/>
    <w:rsid w:val="007A4FAD"/>
    <w:rsid w:val="007B0E04"/>
    <w:rsid w:val="007B63E5"/>
    <w:rsid w:val="007B791E"/>
    <w:rsid w:val="007C1147"/>
    <w:rsid w:val="007C3AE0"/>
    <w:rsid w:val="007D0AC7"/>
    <w:rsid w:val="007E2F57"/>
    <w:rsid w:val="007E3BD4"/>
    <w:rsid w:val="007F05D7"/>
    <w:rsid w:val="007F5066"/>
    <w:rsid w:val="008001CA"/>
    <w:rsid w:val="008066FB"/>
    <w:rsid w:val="00812158"/>
    <w:rsid w:val="00812739"/>
    <w:rsid w:val="00822DA7"/>
    <w:rsid w:val="0084133C"/>
    <w:rsid w:val="008449D5"/>
    <w:rsid w:val="00857BEF"/>
    <w:rsid w:val="00862489"/>
    <w:rsid w:val="00873FD4"/>
    <w:rsid w:val="00877031"/>
    <w:rsid w:val="008815ED"/>
    <w:rsid w:val="00882AA9"/>
    <w:rsid w:val="008948AD"/>
    <w:rsid w:val="00894DD2"/>
    <w:rsid w:val="00895C2B"/>
    <w:rsid w:val="008A1AC9"/>
    <w:rsid w:val="008A2083"/>
    <w:rsid w:val="008A748A"/>
    <w:rsid w:val="008B041D"/>
    <w:rsid w:val="008B1EFC"/>
    <w:rsid w:val="008B21EC"/>
    <w:rsid w:val="008B65AA"/>
    <w:rsid w:val="008B7BF9"/>
    <w:rsid w:val="008C4808"/>
    <w:rsid w:val="008D44DD"/>
    <w:rsid w:val="008D6B96"/>
    <w:rsid w:val="008F7D6D"/>
    <w:rsid w:val="00900420"/>
    <w:rsid w:val="00904ADC"/>
    <w:rsid w:val="0090506A"/>
    <w:rsid w:val="009138AD"/>
    <w:rsid w:val="009146EA"/>
    <w:rsid w:val="0092424E"/>
    <w:rsid w:val="00932430"/>
    <w:rsid w:val="009334AB"/>
    <w:rsid w:val="00933B46"/>
    <w:rsid w:val="009357EB"/>
    <w:rsid w:val="0093717A"/>
    <w:rsid w:val="00937FA4"/>
    <w:rsid w:val="00942F90"/>
    <w:rsid w:val="009452C7"/>
    <w:rsid w:val="00946F0D"/>
    <w:rsid w:val="00947B6C"/>
    <w:rsid w:val="00952D2E"/>
    <w:rsid w:val="00954C92"/>
    <w:rsid w:val="00983B08"/>
    <w:rsid w:val="0098451D"/>
    <w:rsid w:val="00993351"/>
    <w:rsid w:val="009A3C45"/>
    <w:rsid w:val="009A5496"/>
    <w:rsid w:val="009A7ED4"/>
    <w:rsid w:val="009B341C"/>
    <w:rsid w:val="009B3969"/>
    <w:rsid w:val="009C77EC"/>
    <w:rsid w:val="009D5B9F"/>
    <w:rsid w:val="009E10D4"/>
    <w:rsid w:val="009E314E"/>
    <w:rsid w:val="009E64D9"/>
    <w:rsid w:val="009E6E9E"/>
    <w:rsid w:val="009F03D0"/>
    <w:rsid w:val="009F4EDC"/>
    <w:rsid w:val="009F50DF"/>
    <w:rsid w:val="00A008AB"/>
    <w:rsid w:val="00A17D4F"/>
    <w:rsid w:val="00A25B99"/>
    <w:rsid w:val="00A31683"/>
    <w:rsid w:val="00A33525"/>
    <w:rsid w:val="00A3645F"/>
    <w:rsid w:val="00A405D8"/>
    <w:rsid w:val="00A41B69"/>
    <w:rsid w:val="00A50B72"/>
    <w:rsid w:val="00A53054"/>
    <w:rsid w:val="00A63293"/>
    <w:rsid w:val="00A669BE"/>
    <w:rsid w:val="00A70BFD"/>
    <w:rsid w:val="00A74E4D"/>
    <w:rsid w:val="00A76A90"/>
    <w:rsid w:val="00A76B53"/>
    <w:rsid w:val="00A77E27"/>
    <w:rsid w:val="00A84406"/>
    <w:rsid w:val="00A87F26"/>
    <w:rsid w:val="00A902A2"/>
    <w:rsid w:val="00A94BE9"/>
    <w:rsid w:val="00AA218A"/>
    <w:rsid w:val="00AA2C1D"/>
    <w:rsid w:val="00AA4934"/>
    <w:rsid w:val="00AB5084"/>
    <w:rsid w:val="00AC078E"/>
    <w:rsid w:val="00AC24BE"/>
    <w:rsid w:val="00AC2D8D"/>
    <w:rsid w:val="00AC41ED"/>
    <w:rsid w:val="00AD089C"/>
    <w:rsid w:val="00AD0C3F"/>
    <w:rsid w:val="00AD7FAB"/>
    <w:rsid w:val="00AE2AF9"/>
    <w:rsid w:val="00AE4E4E"/>
    <w:rsid w:val="00AE5061"/>
    <w:rsid w:val="00AF4A34"/>
    <w:rsid w:val="00B018E3"/>
    <w:rsid w:val="00B02BC6"/>
    <w:rsid w:val="00B02F0B"/>
    <w:rsid w:val="00B20AF3"/>
    <w:rsid w:val="00B24531"/>
    <w:rsid w:val="00B25163"/>
    <w:rsid w:val="00B3312A"/>
    <w:rsid w:val="00B359F1"/>
    <w:rsid w:val="00B42FCB"/>
    <w:rsid w:val="00B471F9"/>
    <w:rsid w:val="00B62BD8"/>
    <w:rsid w:val="00B65657"/>
    <w:rsid w:val="00B672B4"/>
    <w:rsid w:val="00B67E35"/>
    <w:rsid w:val="00B75287"/>
    <w:rsid w:val="00BA298A"/>
    <w:rsid w:val="00BC0785"/>
    <w:rsid w:val="00BD2B3F"/>
    <w:rsid w:val="00BD3DD8"/>
    <w:rsid w:val="00BE2D63"/>
    <w:rsid w:val="00BE492B"/>
    <w:rsid w:val="00BE577D"/>
    <w:rsid w:val="00BF08EC"/>
    <w:rsid w:val="00BF1445"/>
    <w:rsid w:val="00C07241"/>
    <w:rsid w:val="00C15933"/>
    <w:rsid w:val="00C244BD"/>
    <w:rsid w:val="00C26C19"/>
    <w:rsid w:val="00C37AC7"/>
    <w:rsid w:val="00C43960"/>
    <w:rsid w:val="00C45B9D"/>
    <w:rsid w:val="00C533F9"/>
    <w:rsid w:val="00C552DE"/>
    <w:rsid w:val="00C57F1D"/>
    <w:rsid w:val="00C60368"/>
    <w:rsid w:val="00C616E6"/>
    <w:rsid w:val="00C6175F"/>
    <w:rsid w:val="00C6498A"/>
    <w:rsid w:val="00C67D31"/>
    <w:rsid w:val="00C82B77"/>
    <w:rsid w:val="00C875C5"/>
    <w:rsid w:val="00C934A2"/>
    <w:rsid w:val="00C942FF"/>
    <w:rsid w:val="00C9567E"/>
    <w:rsid w:val="00CA042F"/>
    <w:rsid w:val="00CA792F"/>
    <w:rsid w:val="00CB7DA3"/>
    <w:rsid w:val="00CC1E5B"/>
    <w:rsid w:val="00CC33F9"/>
    <w:rsid w:val="00CD19FC"/>
    <w:rsid w:val="00D00315"/>
    <w:rsid w:val="00D009B0"/>
    <w:rsid w:val="00D0325C"/>
    <w:rsid w:val="00D051FD"/>
    <w:rsid w:val="00D0629E"/>
    <w:rsid w:val="00D24741"/>
    <w:rsid w:val="00D30954"/>
    <w:rsid w:val="00D313C3"/>
    <w:rsid w:val="00D450C8"/>
    <w:rsid w:val="00D4575F"/>
    <w:rsid w:val="00D5580F"/>
    <w:rsid w:val="00D5689C"/>
    <w:rsid w:val="00D61362"/>
    <w:rsid w:val="00D6371E"/>
    <w:rsid w:val="00D6653F"/>
    <w:rsid w:val="00D7472C"/>
    <w:rsid w:val="00D82A13"/>
    <w:rsid w:val="00D852CA"/>
    <w:rsid w:val="00D86F11"/>
    <w:rsid w:val="00D90102"/>
    <w:rsid w:val="00D94D19"/>
    <w:rsid w:val="00DA4426"/>
    <w:rsid w:val="00DB4D34"/>
    <w:rsid w:val="00DC0089"/>
    <w:rsid w:val="00DE0B25"/>
    <w:rsid w:val="00DE38DD"/>
    <w:rsid w:val="00DF1C3B"/>
    <w:rsid w:val="00DF1F43"/>
    <w:rsid w:val="00DF3D74"/>
    <w:rsid w:val="00DF70E0"/>
    <w:rsid w:val="00E00146"/>
    <w:rsid w:val="00E0040C"/>
    <w:rsid w:val="00E0206D"/>
    <w:rsid w:val="00E05CC9"/>
    <w:rsid w:val="00E14312"/>
    <w:rsid w:val="00E2185B"/>
    <w:rsid w:val="00E27A5A"/>
    <w:rsid w:val="00E350E7"/>
    <w:rsid w:val="00E356B8"/>
    <w:rsid w:val="00E444DC"/>
    <w:rsid w:val="00E47244"/>
    <w:rsid w:val="00E6112A"/>
    <w:rsid w:val="00E70F75"/>
    <w:rsid w:val="00E7137A"/>
    <w:rsid w:val="00E72112"/>
    <w:rsid w:val="00E725F3"/>
    <w:rsid w:val="00E76733"/>
    <w:rsid w:val="00E81950"/>
    <w:rsid w:val="00E8722A"/>
    <w:rsid w:val="00E927E6"/>
    <w:rsid w:val="00E959DE"/>
    <w:rsid w:val="00EA17CB"/>
    <w:rsid w:val="00EA3BC3"/>
    <w:rsid w:val="00EA6780"/>
    <w:rsid w:val="00EA743A"/>
    <w:rsid w:val="00EA7F38"/>
    <w:rsid w:val="00EB089F"/>
    <w:rsid w:val="00EB1950"/>
    <w:rsid w:val="00EB31FC"/>
    <w:rsid w:val="00EB41F2"/>
    <w:rsid w:val="00EC2C3E"/>
    <w:rsid w:val="00EC3A44"/>
    <w:rsid w:val="00ED0CCE"/>
    <w:rsid w:val="00ED0F57"/>
    <w:rsid w:val="00ED4794"/>
    <w:rsid w:val="00ED4CA5"/>
    <w:rsid w:val="00EE2063"/>
    <w:rsid w:val="00EE54D8"/>
    <w:rsid w:val="00F022E7"/>
    <w:rsid w:val="00F04807"/>
    <w:rsid w:val="00F17102"/>
    <w:rsid w:val="00F22990"/>
    <w:rsid w:val="00F23C93"/>
    <w:rsid w:val="00F320AE"/>
    <w:rsid w:val="00F34554"/>
    <w:rsid w:val="00F34868"/>
    <w:rsid w:val="00F35DA8"/>
    <w:rsid w:val="00F40561"/>
    <w:rsid w:val="00F431E3"/>
    <w:rsid w:val="00F46B42"/>
    <w:rsid w:val="00F56691"/>
    <w:rsid w:val="00F57420"/>
    <w:rsid w:val="00F61F7D"/>
    <w:rsid w:val="00F6367F"/>
    <w:rsid w:val="00F6622B"/>
    <w:rsid w:val="00F700B9"/>
    <w:rsid w:val="00F766C0"/>
    <w:rsid w:val="00F8227E"/>
    <w:rsid w:val="00F855EC"/>
    <w:rsid w:val="00F922FD"/>
    <w:rsid w:val="00FA2536"/>
    <w:rsid w:val="00FA6545"/>
    <w:rsid w:val="00FB0131"/>
    <w:rsid w:val="00FB125E"/>
    <w:rsid w:val="00FC795A"/>
    <w:rsid w:val="00FD2765"/>
    <w:rsid w:val="00FD4C77"/>
    <w:rsid w:val="00FE154E"/>
    <w:rsid w:val="00FF1F91"/>
    <w:rsid w:val="00FF3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06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 Знак Знак Знак Знак Знак"/>
    <w:basedOn w:val="Normal"/>
    <w:uiPriority w:val="99"/>
    <w:rsid w:val="00952D2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B02F0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0">
    <w:name w:val="Основной текст_"/>
    <w:basedOn w:val="DefaultParagraphFont"/>
    <w:link w:val="1"/>
    <w:uiPriority w:val="99"/>
    <w:locked/>
    <w:rsid w:val="00B02F0B"/>
    <w:rPr>
      <w:rFonts w:cs="Times New Roman"/>
      <w:sz w:val="18"/>
      <w:szCs w:val="18"/>
      <w:lang w:bidi="ar-SA"/>
    </w:rPr>
  </w:style>
  <w:style w:type="paragraph" w:customStyle="1" w:styleId="1">
    <w:name w:val="Основной текст1"/>
    <w:basedOn w:val="Normal"/>
    <w:link w:val="a0"/>
    <w:uiPriority w:val="99"/>
    <w:rsid w:val="00B02F0B"/>
    <w:pPr>
      <w:widowControl w:val="0"/>
      <w:shd w:val="clear" w:color="auto" w:fill="FFFFFF"/>
      <w:spacing w:after="300" w:line="206" w:lineRule="exact"/>
    </w:pPr>
    <w:rPr>
      <w:noProof/>
      <w:sz w:val="18"/>
      <w:szCs w:val="18"/>
    </w:rPr>
  </w:style>
  <w:style w:type="character" w:styleId="Hyperlink">
    <w:name w:val="Hyperlink"/>
    <w:basedOn w:val="DefaultParagraphFont"/>
    <w:uiPriority w:val="99"/>
    <w:rsid w:val="00E8722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E154E"/>
    <w:pPr>
      <w:widowControl w:val="0"/>
      <w:autoSpaceDE w:val="0"/>
      <w:autoSpaceDN w:val="0"/>
    </w:pPr>
    <w:rPr>
      <w:sz w:val="27"/>
      <w:szCs w:val="27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795A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06258091/0" TargetMode="External"/><Relationship Id="rId5" Type="http://schemas.openxmlformats.org/officeDocument/2006/relationships/hyperlink" Target="https://internet.garant.ru/document/redirect/402859312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416</Words>
  <Characters>2377</Characters>
  <Application>Microsoft Office Outlook</Application>
  <DocSecurity>0</DocSecurity>
  <Lines>0</Lines>
  <Paragraphs>0</Paragraphs>
  <ScaleCrop>false</ScaleCrop>
  <Company>Администрация Теньгушевского района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dc:description/>
  <cp:lastModifiedBy>User</cp:lastModifiedBy>
  <cp:revision>3</cp:revision>
  <cp:lastPrinted>2024-10-10T12:45:00Z</cp:lastPrinted>
  <dcterms:created xsi:type="dcterms:W3CDTF">2026-03-12T06:44:00Z</dcterms:created>
  <dcterms:modified xsi:type="dcterms:W3CDTF">2026-03-16T06:21:00Z</dcterms:modified>
</cp:coreProperties>
</file>